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6Colorful-Accent1"/>
        <w:tblW w:w="6304" w:type="pct"/>
        <w:tblInd w:w="-1175" w:type="dxa"/>
        <w:tblLook w:val="04A0" w:firstRow="1" w:lastRow="0" w:firstColumn="1" w:lastColumn="0" w:noHBand="0" w:noVBand="1"/>
      </w:tblPr>
      <w:tblGrid>
        <w:gridCol w:w="1891"/>
        <w:gridCol w:w="1639"/>
        <w:gridCol w:w="3083"/>
        <w:gridCol w:w="1539"/>
        <w:gridCol w:w="3217"/>
      </w:tblGrid>
      <w:tr w:rsidR="0090596C" w:rsidRPr="0090596C" w:rsidTr="00EB7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50259" w:rsidRPr="00B45D6F" w:rsidRDefault="00A777AD" w:rsidP="00B45D6F">
            <w:pPr>
              <w:pStyle w:val="Heading1"/>
              <w:tabs>
                <w:tab w:val="left" w:pos="2985"/>
              </w:tabs>
              <w:outlineLvl w:val="0"/>
              <w:rPr>
                <w:b/>
                <w:color w:val="auto"/>
                <w:sz w:val="32"/>
              </w:rPr>
            </w:pPr>
            <w:bookmarkStart w:id="0" w:name="_GoBack"/>
            <w:bookmarkEnd w:id="0"/>
            <w:r w:rsidRPr="00B45D6F">
              <w:rPr>
                <w:b/>
                <w:color w:val="auto"/>
                <w:sz w:val="32"/>
              </w:rPr>
              <w:t>Personal</w:t>
            </w:r>
            <w:r w:rsidR="00D462AC" w:rsidRPr="00B45D6F">
              <w:rPr>
                <w:b/>
                <w:color w:val="auto"/>
                <w:sz w:val="32"/>
              </w:rPr>
              <w:t xml:space="preserve"> </w:t>
            </w:r>
            <w:r w:rsidRPr="00B45D6F">
              <w:rPr>
                <w:b/>
                <w:color w:val="auto"/>
                <w:sz w:val="32"/>
              </w:rPr>
              <w:t>Information</w:t>
            </w:r>
            <w:r w:rsidR="00B45D6F" w:rsidRPr="00B45D6F">
              <w:rPr>
                <w:b/>
                <w:color w:val="auto"/>
                <w:sz w:val="32"/>
              </w:rPr>
              <w:tab/>
            </w:r>
          </w:p>
        </w:tc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B97A6A" w:rsidP="00995CC7">
            <w:pPr>
              <w:pStyle w:val="NormalIndent"/>
              <w:tabs>
                <w:tab w:val="right" w:pos="3304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First Name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BA337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0259" w:rsidRPr="00846B76" w:rsidTr="00B6514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B97A6A" w:rsidP="00995CC7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</w:rPr>
              <w:t>Last Name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E83252">
            <w:pPr>
              <w:tabs>
                <w:tab w:val="left" w:pos="3677"/>
              </w:tabs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9521E4" w:rsidP="00995CC7">
            <w:pPr>
              <w:pStyle w:val="NormalIndent"/>
              <w:ind w:left="0"/>
              <w:rPr>
                <w:sz w:val="24"/>
              </w:rPr>
            </w:pPr>
            <w:r w:rsidRPr="00B97A6A">
              <w:rPr>
                <w:rFonts w:eastAsia="Times New Roman"/>
                <w:sz w:val="24"/>
              </w:rPr>
              <w:t>Address(to which correspondence should be sent)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0259" w:rsidRPr="00846B76" w:rsidTr="00B6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9A3C64" w:rsidP="00995CC7">
            <w:pPr>
              <w:pStyle w:val="NormalIndent"/>
              <w:ind w:left="0"/>
              <w:rPr>
                <w:sz w:val="24"/>
              </w:rPr>
            </w:pPr>
            <w:r w:rsidRPr="009A3C64">
              <w:rPr>
                <w:sz w:val="24"/>
              </w:rPr>
              <w:t>Gender</w:t>
            </w:r>
          </w:p>
        </w:tc>
        <w:sdt>
          <w:sdtPr>
            <w:alias w:val="Gender"/>
            <w:tag w:val="Gender"/>
            <w:id w:val="-36982417"/>
            <w:lock w:val="sdtLocked"/>
            <w:placeholder>
              <w:docPart w:val="DefaultPlaceholder_1081868575"/>
            </w:placeholder>
            <w:showingPlcHdr/>
            <w15:color w:val="000000"/>
            <w:comboBox>
              <w:listItem w:displayText="Male" w:value="Male"/>
              <w:listItem w:displayText="Female" w:value="Female"/>
            </w:comboBox>
          </w:sdtPr>
          <w:sdtEndPr/>
          <w:sdtContent>
            <w:tc>
              <w:tcPr>
                <w:tcW w:w="3448" w:type="pct"/>
                <w:gridSpan w:val="3"/>
              </w:tcPr>
              <w:p w:rsidR="00650259" w:rsidRPr="00846B76" w:rsidRDefault="000875F7" w:rsidP="007F7B5D">
                <w:pPr>
                  <w:spacing w:before="12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578F8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9A3C64" w:rsidP="00995CC7">
            <w:pPr>
              <w:pStyle w:val="NormalIndent"/>
              <w:ind w:left="0"/>
              <w:rPr>
                <w:sz w:val="24"/>
              </w:rPr>
            </w:pPr>
            <w:r w:rsidRPr="009A3C64">
              <w:rPr>
                <w:sz w:val="24"/>
              </w:rPr>
              <w:t>Date of Birth</w:t>
            </w:r>
          </w:p>
        </w:tc>
        <w:sdt>
          <w:sdtPr>
            <w:id w:val="-1722121628"/>
            <w:placeholder>
              <w:docPart w:val="DefaultPlaceholder_108186857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48" w:type="pct"/>
                <w:gridSpan w:val="3"/>
              </w:tcPr>
              <w:p w:rsidR="00650259" w:rsidRPr="00846B76" w:rsidRDefault="001A2F3A" w:rsidP="007F7B5D">
                <w:pPr>
                  <w:spacing w:before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78F8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E83252" w:rsidRPr="00846B76" w:rsidTr="00FA04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520575" w:rsidP="00995CC7">
            <w:pPr>
              <w:pStyle w:val="NormalIndent"/>
              <w:ind w:left="0"/>
              <w:rPr>
                <w:sz w:val="24"/>
              </w:rPr>
            </w:pPr>
            <w:r w:rsidRPr="009A3C64">
              <w:rPr>
                <w:sz w:val="24"/>
              </w:rPr>
              <w:t>Mobile No</w:t>
            </w:r>
          </w:p>
        </w:tc>
        <w:tc>
          <w:tcPr>
            <w:tcW w:w="1356" w:type="pct"/>
          </w:tcPr>
          <w:p w:rsidR="00650259" w:rsidRPr="00846B76" w:rsidRDefault="00650259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77" w:type="pct"/>
          </w:tcPr>
          <w:p w:rsidR="00650259" w:rsidRPr="001A2F3A" w:rsidRDefault="001A2F3A" w:rsidP="009A3C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A2F3A">
              <w:rPr>
                <w:b/>
                <w:sz w:val="24"/>
              </w:rPr>
              <w:t>e- mail</w:t>
            </w:r>
          </w:p>
        </w:tc>
        <w:tc>
          <w:tcPr>
            <w:tcW w:w="1415" w:type="pct"/>
          </w:tcPr>
          <w:p w:rsidR="00650259" w:rsidRPr="00846B76" w:rsidRDefault="00650259" w:rsidP="00E83252">
            <w:pPr>
              <w:spacing w:before="120"/>
              <w:ind w:left="7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9A3C64" w:rsidRDefault="003E6737" w:rsidP="00995CC7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</w:rPr>
              <w:t>Current Nationality</w:t>
            </w:r>
            <w:r w:rsidR="00AF040A" w:rsidRPr="00AF040A">
              <w:rPr>
                <w:rFonts w:eastAsia="Times New Roman"/>
                <w:sz w:val="24"/>
              </w:rPr>
              <w:t>(as stated in the passport)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E6737" w:rsidRPr="00846B76" w:rsidTr="00B651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3E6737" w:rsidRDefault="003E6737" w:rsidP="00995CC7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</w:rPr>
              <w:t>Passport Number</w:t>
            </w:r>
          </w:p>
        </w:tc>
        <w:tc>
          <w:tcPr>
            <w:tcW w:w="3448" w:type="pct"/>
            <w:gridSpan w:val="3"/>
          </w:tcPr>
          <w:p w:rsidR="003E6737" w:rsidRPr="00846B76" w:rsidRDefault="003E6737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2234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872234" w:rsidRDefault="00872234" w:rsidP="00995CC7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</w:rPr>
              <w:t>Add Your photo</w:t>
            </w:r>
          </w:p>
        </w:tc>
        <w:sdt>
          <w:sdtPr>
            <w:id w:val="-764840081"/>
            <w:showingPlcHdr/>
            <w:picture/>
          </w:sdtPr>
          <w:sdtEndPr/>
          <w:sdtContent>
            <w:tc>
              <w:tcPr>
                <w:tcW w:w="3448" w:type="pct"/>
                <w:gridSpan w:val="3"/>
              </w:tcPr>
              <w:p w:rsidR="00872234" w:rsidRPr="00846B76" w:rsidRDefault="00713DF7" w:rsidP="007F7B5D">
                <w:pPr>
                  <w:spacing w:before="12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D6754C">
                  <w:rPr>
                    <w:noProof/>
                  </w:rPr>
                  <w:drawing>
                    <wp:inline distT="0" distB="0" distL="0" distR="0">
                      <wp:extent cx="1905000" cy="3048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50259" w:rsidRPr="00846B76" w:rsidTr="00EB71A8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50259" w:rsidRPr="00846B76" w:rsidRDefault="00650259" w:rsidP="00995CC7">
            <w:pPr>
              <w:rPr>
                <w:rFonts w:asciiTheme="majorHAnsi" w:hAnsiTheme="majorHAnsi"/>
                <w:b w:val="0"/>
                <w:sz w:val="8"/>
              </w:rPr>
            </w:pPr>
          </w:p>
        </w:tc>
      </w:tr>
      <w:tr w:rsidR="0090596C" w:rsidRPr="0090596C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50259" w:rsidRPr="003739F0" w:rsidRDefault="000F0CA4" w:rsidP="00995CC7">
            <w:pPr>
              <w:pStyle w:val="Heading1"/>
              <w:outlineLvl w:val="0"/>
              <w:rPr>
                <w:b/>
                <w:color w:val="auto"/>
              </w:rPr>
            </w:pPr>
            <w:r>
              <w:rPr>
                <w:b/>
                <w:color w:val="auto"/>
                <w:sz w:val="32"/>
              </w:rPr>
              <w:t>University/School/</w:t>
            </w:r>
            <w:r w:rsidR="003739F0" w:rsidRPr="003739F0">
              <w:rPr>
                <w:b/>
                <w:color w:val="auto"/>
                <w:sz w:val="32"/>
              </w:rPr>
              <w:t>Education</w:t>
            </w:r>
          </w:p>
        </w:tc>
      </w:tr>
      <w:tr w:rsidR="00650259" w:rsidRPr="00846B76" w:rsidTr="00B65146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846B76" w:rsidRDefault="003739F0" w:rsidP="00995CC7">
            <w:pPr>
              <w:pStyle w:val="NormalIndent"/>
              <w:ind w:left="0"/>
            </w:pPr>
            <w:r w:rsidRPr="003739F0">
              <w:rPr>
                <w:sz w:val="24"/>
              </w:rPr>
              <w:t>Full Name of the School/</w:t>
            </w:r>
            <w:r w:rsidR="007C468B">
              <w:rPr>
                <w:sz w:val="24"/>
              </w:rPr>
              <w:t xml:space="preserve"> </w:t>
            </w:r>
            <w:r w:rsidRPr="003739F0">
              <w:rPr>
                <w:sz w:val="24"/>
              </w:rPr>
              <w:t>University</w:t>
            </w:r>
            <w:r w:rsidR="00BF2ED9">
              <w:rPr>
                <w:sz w:val="24"/>
              </w:rPr>
              <w:t xml:space="preserve"> of Medicine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846B76" w:rsidRDefault="000B00F0" w:rsidP="00995CC7">
            <w:pPr>
              <w:pStyle w:val="NormalIndent"/>
              <w:ind w:left="0"/>
            </w:pPr>
            <w:r w:rsidRPr="000B00F0">
              <w:rPr>
                <w:sz w:val="24"/>
              </w:rPr>
              <w:t>Address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B71A8" w:rsidRPr="00846B76" w:rsidTr="00FA0490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Default="000B00F0" w:rsidP="00BF7350">
            <w:pPr>
              <w:pStyle w:val="NormalIndent"/>
              <w:ind w:left="0"/>
            </w:pPr>
            <w:r w:rsidRPr="007C468B">
              <w:rPr>
                <w:sz w:val="24"/>
              </w:rPr>
              <w:t>Telephone No</w:t>
            </w:r>
          </w:p>
        </w:tc>
        <w:tc>
          <w:tcPr>
            <w:tcW w:w="1356" w:type="pct"/>
          </w:tcPr>
          <w:p w:rsidR="00650259" w:rsidRPr="00846B76" w:rsidRDefault="00650259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77" w:type="pct"/>
          </w:tcPr>
          <w:p w:rsidR="00650259" w:rsidRPr="000B00F0" w:rsidRDefault="00BF7350" w:rsidP="00BF73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B00F0">
              <w:rPr>
                <w:b/>
                <w:sz w:val="24"/>
              </w:rPr>
              <w:t>Fax(If available)</w:t>
            </w:r>
          </w:p>
        </w:tc>
        <w:tc>
          <w:tcPr>
            <w:tcW w:w="1415" w:type="pct"/>
          </w:tcPr>
          <w:p w:rsidR="00650259" w:rsidRPr="00846B76" w:rsidRDefault="00650259" w:rsidP="007F7B5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5217" w:rsidRPr="00846B76" w:rsidTr="00B65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F42086" w:rsidRDefault="00BA5391" w:rsidP="000B00F0">
            <w:pPr>
              <w:pStyle w:val="NormalIndent"/>
              <w:ind w:left="0"/>
              <w:rPr>
                <w:sz w:val="24"/>
              </w:rPr>
            </w:pPr>
            <w:r w:rsidRPr="00F42086">
              <w:rPr>
                <w:sz w:val="24"/>
              </w:rPr>
              <w:t>Name of current course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7F7B5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0259" w:rsidRPr="00846B76" w:rsidTr="00B65146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650259" w:rsidRPr="00F42086" w:rsidRDefault="00F42086" w:rsidP="00F42086">
            <w:pPr>
              <w:spacing w:before="120"/>
              <w:rPr>
                <w:sz w:val="24"/>
              </w:rPr>
            </w:pPr>
            <w:r w:rsidRPr="00F42086">
              <w:rPr>
                <w:sz w:val="24"/>
              </w:rPr>
              <w:t>Year of Admission</w:t>
            </w:r>
          </w:p>
        </w:tc>
        <w:tc>
          <w:tcPr>
            <w:tcW w:w="3448" w:type="pct"/>
            <w:gridSpan w:val="3"/>
          </w:tcPr>
          <w:p w:rsidR="00650259" w:rsidRPr="00846B76" w:rsidRDefault="00650259" w:rsidP="00BF2E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4AFD" w:rsidRPr="00846B76" w:rsidTr="00FA04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F44AFD" w:rsidRPr="00F42086" w:rsidRDefault="00F44AFD" w:rsidP="00F42086">
            <w:pPr>
              <w:spacing w:before="120"/>
              <w:rPr>
                <w:sz w:val="24"/>
              </w:rPr>
            </w:pPr>
            <w:r>
              <w:rPr>
                <w:sz w:val="24"/>
              </w:rPr>
              <w:t>Expected Date of Graduation</w:t>
            </w:r>
          </w:p>
        </w:tc>
        <w:sdt>
          <w:sdtPr>
            <w:id w:val="1892141755"/>
            <w:placeholder>
              <w:docPart w:val="04F5A7A65D064EFCAC1CECFB86B1A8E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356" w:type="pct"/>
              </w:tcPr>
              <w:p w:rsidR="00F44AFD" w:rsidRPr="00846B76" w:rsidRDefault="00F44AFD" w:rsidP="00BF2ED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78F8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  <w:tc>
          <w:tcPr>
            <w:tcW w:w="677" w:type="pct"/>
          </w:tcPr>
          <w:p w:rsidR="00F44AFD" w:rsidRPr="00A742CE" w:rsidRDefault="00F44AFD" w:rsidP="00BF2E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742CE">
              <w:rPr>
                <w:b/>
                <w:sz w:val="24"/>
              </w:rPr>
              <w:t>Dean’</w:t>
            </w:r>
            <w:r w:rsidR="00A742CE" w:rsidRPr="00A742CE">
              <w:rPr>
                <w:b/>
                <w:sz w:val="24"/>
              </w:rPr>
              <w:t>s Letter</w:t>
            </w:r>
          </w:p>
        </w:tc>
        <w:sdt>
          <w:sdtPr>
            <w:id w:val="-204718010"/>
            <w:showingPlcHdr/>
            <w:picture/>
          </w:sdtPr>
          <w:sdtEndPr/>
          <w:sdtContent>
            <w:tc>
              <w:tcPr>
                <w:tcW w:w="1415" w:type="pct"/>
              </w:tcPr>
              <w:p w:rsidR="00F44AFD" w:rsidRPr="00846B76" w:rsidRDefault="00A742CE" w:rsidP="00BF2ED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noProof/>
                  </w:rPr>
                  <w:drawing>
                    <wp:inline distT="0" distB="0" distL="0" distR="0">
                      <wp:extent cx="1905000" cy="409575"/>
                      <wp:effectExtent l="0" t="0" r="0" b="9525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65146" w:rsidRPr="00846B76" w:rsidTr="00276E16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B65146" w:rsidRDefault="00B65146" w:rsidP="00F42086">
            <w:pPr>
              <w:spacing w:before="120"/>
              <w:rPr>
                <w:sz w:val="24"/>
              </w:rPr>
            </w:pPr>
            <w:r>
              <w:rPr>
                <w:sz w:val="24"/>
              </w:rPr>
              <w:t>Previous Higher Educational Qualifications</w:t>
            </w:r>
          </w:p>
        </w:tc>
        <w:tc>
          <w:tcPr>
            <w:tcW w:w="3448" w:type="pct"/>
            <w:gridSpan w:val="3"/>
          </w:tcPr>
          <w:p w:rsidR="00B65146" w:rsidRDefault="00B65146" w:rsidP="00BF2E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0490" w:rsidRPr="00846B76" w:rsidTr="00276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pct"/>
            <w:gridSpan w:val="2"/>
          </w:tcPr>
          <w:p w:rsidR="00FA0490" w:rsidRDefault="00FA0490" w:rsidP="00F42086">
            <w:pPr>
              <w:spacing w:before="120"/>
              <w:rPr>
                <w:sz w:val="24"/>
              </w:rPr>
            </w:pPr>
          </w:p>
        </w:tc>
        <w:tc>
          <w:tcPr>
            <w:tcW w:w="3448" w:type="pct"/>
            <w:gridSpan w:val="3"/>
          </w:tcPr>
          <w:p w:rsidR="00FA0490" w:rsidRDefault="00FA0490" w:rsidP="00BF2E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50259" w:rsidRPr="00846B76" w:rsidTr="00EB71A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50259" w:rsidRPr="00846B76" w:rsidRDefault="00650259" w:rsidP="00977F99">
            <w:pPr>
              <w:rPr>
                <w:rFonts w:asciiTheme="majorHAnsi" w:hAnsiTheme="majorHAnsi"/>
                <w:b w:val="0"/>
                <w:sz w:val="8"/>
              </w:rPr>
            </w:pPr>
          </w:p>
        </w:tc>
      </w:tr>
      <w:tr w:rsidR="0090596C" w:rsidRPr="0090596C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50259" w:rsidRPr="003B7868" w:rsidRDefault="003B7868" w:rsidP="005D460E">
            <w:pPr>
              <w:pStyle w:val="Heading1"/>
              <w:outlineLvl w:val="0"/>
              <w:rPr>
                <w:b/>
                <w:color w:val="auto"/>
              </w:rPr>
            </w:pPr>
            <w:bookmarkStart w:id="1" w:name="_Hlk521325947"/>
            <w:r w:rsidRPr="003B7868">
              <w:rPr>
                <w:b/>
                <w:color w:val="auto"/>
                <w:sz w:val="32"/>
              </w:rPr>
              <w:t>Other</w:t>
            </w:r>
          </w:p>
        </w:tc>
      </w:tr>
      <w:bookmarkEnd w:id="1"/>
      <w:tr w:rsidR="003B7868" w:rsidRPr="00846B76" w:rsidTr="00EB71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3B7868" w:rsidRPr="008963D2" w:rsidRDefault="008963D2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 w:rsidRPr="008963D2">
              <w:rPr>
                <w:rFonts w:eastAsia="Times New Roman"/>
              </w:rPr>
              <w:t>Are you studying in a country other than your own?</w:t>
            </w:r>
            <w:r w:rsidR="00664B18">
              <w:rPr>
                <w:rFonts w:eastAsia="Times New Roman"/>
              </w:rPr>
              <w:t xml:space="preserve">  </w:t>
            </w:r>
            <w:r w:rsidR="00A2097E">
              <w:rPr>
                <w:rFonts w:eastAsia="Times New Roman"/>
              </w:rPr>
              <w:t xml:space="preserve">                                    </w:t>
            </w:r>
            <w:r w:rsidR="002C427C">
              <w:rPr>
                <w:rFonts w:eastAsia="Times New Roman"/>
              </w:rPr>
              <w:t xml:space="preserve">       </w:t>
            </w:r>
            <w:r w:rsidR="00A2097E">
              <w:rPr>
                <w:rFonts w:eastAsia="Times New Roman"/>
              </w:rPr>
              <w:t xml:space="preserve">     </w:t>
            </w:r>
            <w:sdt>
              <w:sdtPr>
                <w:rPr>
                  <w:rFonts w:eastAsia="Times New Roman"/>
                </w:rPr>
                <w:id w:val="-1017224952"/>
                <w:lock w:val="sdtLocked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A2097E" w:rsidRPr="002C427C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3B7868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3B7868" w:rsidRPr="008963D2" w:rsidRDefault="00010627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>I hereby declare that I have no criminal convictions</w:t>
            </w:r>
            <w:r w:rsidR="002C427C">
              <w:rPr>
                <w:rFonts w:eastAsia="Times New Roman"/>
              </w:rPr>
              <w:t xml:space="preserve">.                                                  </w:t>
            </w:r>
            <w:sdt>
              <w:sdtPr>
                <w:rPr>
                  <w:rFonts w:eastAsia="Times New Roman"/>
                </w:rPr>
                <w:id w:val="-1526862406"/>
                <w:lock w:val="sdtLocked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2C427C" w:rsidRPr="002C427C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3B7868" w:rsidRPr="00846B76" w:rsidTr="00EB71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3B7868" w:rsidRPr="00010627" w:rsidRDefault="00010627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>I hereby declare that the information furnished by me is accurate</w:t>
            </w:r>
            <w:r w:rsidR="002C0BC0">
              <w:rPr>
                <w:rFonts w:eastAsia="Times New Roman"/>
              </w:rPr>
              <w:t xml:space="preserve">                         </w:t>
            </w:r>
            <w:sdt>
              <w:sdtPr>
                <w:rPr>
                  <w:rFonts w:eastAsia="Times New Roman"/>
                </w:rPr>
                <w:id w:val="-1278865080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2C0BC0" w:rsidRPr="002C0BC0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3B7868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DF5917" w:rsidRPr="00DF5917" w:rsidRDefault="00010627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lastRenderedPageBreak/>
              <w:t>I hereby declare that it will be my responsibility</w:t>
            </w:r>
            <w:r w:rsidR="00F11DD7">
              <w:rPr>
                <w:rFonts w:eastAsia="Times New Roman"/>
              </w:rPr>
              <w:t xml:space="preserve"> to get my passport stamped </w:t>
            </w:r>
          </w:p>
          <w:p w:rsidR="00DF5917" w:rsidRDefault="00DF5917" w:rsidP="00DF5917">
            <w:pPr>
              <w:spacing w:before="120"/>
              <w:ind w:left="7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</w:t>
            </w:r>
            <w:proofErr w:type="gramStart"/>
            <w:r w:rsidR="00F11DD7" w:rsidRPr="00DF5917">
              <w:rPr>
                <w:rFonts w:eastAsia="Times New Roman"/>
              </w:rPr>
              <w:t>with</w:t>
            </w:r>
            <w:proofErr w:type="gramEnd"/>
            <w:r w:rsidR="00010627" w:rsidRPr="00DF5917">
              <w:rPr>
                <w:rFonts w:eastAsia="Times New Roman"/>
              </w:rPr>
              <w:t xml:space="preserve"> Sri Lankan Student Entry visa from the respective Sri Lankan High </w:t>
            </w:r>
            <w:r w:rsidR="002C0BC0">
              <w:rPr>
                <w:rFonts w:eastAsia="Times New Roman"/>
              </w:rPr>
              <w:t xml:space="preserve">               </w:t>
            </w:r>
            <w:sdt>
              <w:sdtPr>
                <w:rPr>
                  <w:rFonts w:eastAsia="Times New Roman"/>
                </w:rPr>
                <w:id w:val="1407253307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2C0BC0" w:rsidRPr="002C0BC0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  <w:p w:rsidR="00DF5917" w:rsidRDefault="00DF5917" w:rsidP="00DF5917">
            <w:pPr>
              <w:spacing w:before="120"/>
              <w:ind w:left="72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   </w:t>
            </w:r>
            <w:r w:rsidR="00010627" w:rsidRPr="00DF5917">
              <w:rPr>
                <w:rFonts w:eastAsia="Times New Roman"/>
              </w:rPr>
              <w:t>Commission after</w:t>
            </w:r>
            <w:r w:rsidR="008F24DA">
              <w:rPr>
                <w:rFonts w:eastAsia="Times New Roman"/>
              </w:rPr>
              <w:t xml:space="preserve"> </w:t>
            </w:r>
            <w:r w:rsidR="00010627" w:rsidRPr="00DF5917">
              <w:rPr>
                <w:rFonts w:eastAsia="Times New Roman"/>
              </w:rPr>
              <w:t>I am notified that my elective has been approved by the</w:t>
            </w:r>
          </w:p>
          <w:p w:rsidR="003B7868" w:rsidRPr="002C0BC0" w:rsidRDefault="00DF5917" w:rsidP="002C0BC0">
            <w:pPr>
              <w:spacing w:before="120"/>
              <w:ind w:left="72"/>
            </w:pPr>
            <w:r>
              <w:rPr>
                <w:rFonts w:eastAsia="Times New Roman"/>
              </w:rPr>
              <w:t xml:space="preserve">     </w:t>
            </w:r>
            <w:r w:rsidR="00010627" w:rsidRPr="00DF5917">
              <w:rPr>
                <w:rFonts w:eastAsia="Times New Roman"/>
              </w:rPr>
              <w:t xml:space="preserve"> Sri Lankan Department of </w:t>
            </w:r>
            <w:r w:rsidR="00010627" w:rsidRPr="002C0BC0">
              <w:rPr>
                <w:rFonts w:eastAsia="Times New Roman"/>
              </w:rPr>
              <w:t>Immigration and Emigration</w:t>
            </w:r>
            <w:r w:rsidR="00B54F9D" w:rsidRPr="002C0BC0">
              <w:rPr>
                <w:rFonts w:eastAsia="Times New Roman"/>
              </w:rPr>
              <w:t>.</w:t>
            </w:r>
          </w:p>
        </w:tc>
      </w:tr>
      <w:tr w:rsidR="00B54F9D" w:rsidRPr="00846B76" w:rsidTr="00EB71A8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147456" w:rsidRPr="00147456" w:rsidRDefault="00B54F9D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 xml:space="preserve">I hereby declare that I understand that the student entry visa is valid for 4 </w:t>
            </w:r>
            <w:r w:rsidR="00596EEA">
              <w:rPr>
                <w:rFonts w:eastAsia="Times New Roman"/>
              </w:rPr>
              <w:t xml:space="preserve">    </w:t>
            </w:r>
            <w:r w:rsidR="00300B81">
              <w:rPr>
                <w:rFonts w:eastAsia="Times New Roman"/>
              </w:rPr>
              <w:t xml:space="preserve">   </w:t>
            </w:r>
            <w:r w:rsidR="00596EEA">
              <w:rPr>
                <w:rFonts w:eastAsia="Times New Roman"/>
              </w:rPr>
              <w:t xml:space="preserve"> </w:t>
            </w:r>
            <w:sdt>
              <w:sdtPr>
                <w:rPr>
                  <w:rFonts w:eastAsia="Times New Roman"/>
                </w:rPr>
                <w:id w:val="-63099517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00B81" w:rsidRPr="00300B81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  <w:p w:rsidR="00B54F9D" w:rsidRPr="00596EEA" w:rsidRDefault="00596EEA" w:rsidP="00596EEA">
            <w:pPr>
              <w:spacing w:before="120"/>
              <w:ind w:left="72"/>
            </w:pPr>
            <w:r>
              <w:rPr>
                <w:rFonts w:eastAsia="Times New Roman"/>
              </w:rPr>
              <w:t xml:space="preserve">      </w:t>
            </w:r>
            <w:proofErr w:type="gramStart"/>
            <w:r w:rsidR="00B54F9D" w:rsidRPr="00596EEA">
              <w:rPr>
                <w:rFonts w:eastAsia="Times New Roman"/>
              </w:rPr>
              <w:t>weeks</w:t>
            </w:r>
            <w:proofErr w:type="gramEnd"/>
            <w:r w:rsidR="00B54F9D" w:rsidRPr="00596EEA">
              <w:rPr>
                <w:rFonts w:eastAsia="Times New Roman"/>
              </w:rPr>
              <w:t xml:space="preserve"> only.</w:t>
            </w:r>
          </w:p>
        </w:tc>
      </w:tr>
      <w:tr w:rsidR="00707BDE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707BDE" w:rsidRDefault="00707BDE" w:rsidP="002F5217">
            <w:pPr>
              <w:ind w:left="432" w:hanging="360"/>
              <w:rPr>
                <w:rFonts w:asciiTheme="majorHAnsi" w:hAnsiTheme="majorHAnsi"/>
                <w:bCs w:val="0"/>
                <w:sz w:val="8"/>
              </w:rPr>
            </w:pPr>
          </w:p>
          <w:p w:rsidR="00596EEA" w:rsidRPr="00596EEA" w:rsidRDefault="006646EB" w:rsidP="00596EEA">
            <w:pPr>
              <w:pStyle w:val="ListParagraph"/>
              <w:numPr>
                <w:ilvl w:val="0"/>
                <w:numId w:val="23"/>
              </w:numPr>
              <w:tabs>
                <w:tab w:val="left" w:pos="1590"/>
              </w:tabs>
              <w:ind w:left="432"/>
              <w:rPr>
                <w:rFonts w:asciiTheme="majorHAnsi" w:hAnsiTheme="majorHAnsi"/>
              </w:rPr>
            </w:pPr>
            <w:r>
              <w:rPr>
                <w:rFonts w:eastAsia="Times New Roman"/>
              </w:rPr>
              <w:t xml:space="preserve">I hereby declare that I am willing to pay the required money </w:t>
            </w:r>
            <w:r w:rsidR="00596EEA">
              <w:rPr>
                <w:rFonts w:eastAsia="Times New Roman"/>
              </w:rPr>
              <w:t xml:space="preserve">(approximately </w:t>
            </w:r>
            <w:r w:rsidR="00300B81">
              <w:rPr>
                <w:rFonts w:eastAsia="Times New Roman"/>
              </w:rPr>
              <w:t xml:space="preserve">    </w:t>
            </w:r>
            <w:sdt>
              <w:sdtPr>
                <w:rPr>
                  <w:rFonts w:eastAsia="Times New Roman"/>
                </w:rPr>
                <w:id w:val="1072158990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00B81" w:rsidRPr="00300B81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  <w:p w:rsidR="00596EEA" w:rsidRDefault="006646EB" w:rsidP="00596EEA">
            <w:pPr>
              <w:pStyle w:val="ListParagraph"/>
              <w:tabs>
                <w:tab w:val="left" w:pos="1590"/>
              </w:tabs>
              <w:ind w:left="432"/>
              <w:rPr>
                <w:rFonts w:eastAsia="Times New Roman"/>
              </w:rPr>
            </w:pPr>
            <w:r w:rsidRPr="00596EEA">
              <w:rPr>
                <w:rFonts w:eastAsia="Times New Roman"/>
              </w:rPr>
              <w:t>200 USD)</w:t>
            </w:r>
            <w:r w:rsidR="00596EEA">
              <w:rPr>
                <w:rFonts w:eastAsia="Times New Roman"/>
              </w:rPr>
              <w:t xml:space="preserve"> </w:t>
            </w:r>
            <w:r w:rsidRPr="00596EEA">
              <w:rPr>
                <w:rFonts w:eastAsia="Times New Roman"/>
              </w:rPr>
              <w:t>to the Department of Immigration &amp; Emigration if I request extension</w:t>
            </w:r>
          </w:p>
          <w:p w:rsidR="00707BDE" w:rsidRPr="00596EEA" w:rsidRDefault="006646EB" w:rsidP="00596EEA">
            <w:pPr>
              <w:pStyle w:val="ListParagraph"/>
              <w:tabs>
                <w:tab w:val="left" w:pos="1590"/>
              </w:tabs>
              <w:ind w:left="432"/>
              <w:rPr>
                <w:rFonts w:asciiTheme="majorHAnsi" w:hAnsiTheme="majorHAnsi"/>
              </w:rPr>
            </w:pPr>
            <w:proofErr w:type="gramStart"/>
            <w:r w:rsidRPr="00596EEA">
              <w:rPr>
                <w:rFonts w:eastAsia="Times New Roman"/>
              </w:rPr>
              <w:t>my</w:t>
            </w:r>
            <w:proofErr w:type="gramEnd"/>
            <w:r w:rsidRPr="00596EEA">
              <w:rPr>
                <w:rFonts w:eastAsia="Times New Roman"/>
              </w:rPr>
              <w:t xml:space="preserve"> student visa.</w:t>
            </w:r>
          </w:p>
        </w:tc>
      </w:tr>
      <w:tr w:rsidR="006646EB" w:rsidRPr="00846B76" w:rsidTr="00EB71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300B81" w:rsidRPr="00300B81" w:rsidRDefault="006646EB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 xml:space="preserve">I hereby declare that I accept I am not eligible for a refund of elective fee if I </w:t>
            </w:r>
            <w:r w:rsidR="00300B81">
              <w:rPr>
                <w:rFonts w:eastAsia="Times New Roman"/>
              </w:rPr>
              <w:t xml:space="preserve">    </w:t>
            </w:r>
            <w:sdt>
              <w:sdtPr>
                <w:rPr>
                  <w:rFonts w:eastAsia="Times New Roman"/>
                </w:rPr>
                <w:id w:val="1359235693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proofErr w:type="gramStart"/>
                <w:r w:rsidR="00300B81" w:rsidRPr="00300B81">
                  <w:rPr>
                    <w:rStyle w:val="PlaceholderText"/>
                    <w:sz w:val="22"/>
                  </w:rPr>
                  <w:t>Choose</w:t>
                </w:r>
                <w:proofErr w:type="gramEnd"/>
                <w:r w:rsidR="00300B81" w:rsidRPr="00300B81">
                  <w:rPr>
                    <w:rStyle w:val="PlaceholderText"/>
                    <w:sz w:val="22"/>
                  </w:rPr>
                  <w:t xml:space="preserve"> an item.</w:t>
                </w:r>
              </w:sdtContent>
            </w:sdt>
          </w:p>
          <w:p w:rsidR="006646EB" w:rsidRPr="006646EB" w:rsidRDefault="006646EB" w:rsidP="00300B81">
            <w:pPr>
              <w:pStyle w:val="ListParagraph"/>
              <w:spacing w:before="120"/>
              <w:ind w:left="432"/>
            </w:pPr>
            <w:proofErr w:type="gramStart"/>
            <w:r>
              <w:rPr>
                <w:rFonts w:eastAsia="Times New Roman"/>
              </w:rPr>
              <w:t>request</w:t>
            </w:r>
            <w:proofErr w:type="gramEnd"/>
            <w:r>
              <w:rPr>
                <w:rFonts w:eastAsia="Times New Roman"/>
              </w:rPr>
              <w:t xml:space="preserve"> cancellation of elective later than 2 weeks of my elective date</w:t>
            </w:r>
            <w:r w:rsidR="00A2542B">
              <w:rPr>
                <w:rFonts w:eastAsia="Times New Roman"/>
              </w:rPr>
              <w:t>.</w:t>
            </w:r>
          </w:p>
        </w:tc>
      </w:tr>
      <w:tr w:rsidR="006646EB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646EB" w:rsidRPr="00664B18" w:rsidRDefault="00664B18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>I hereby accept the 20 USD paid by me as a processing fee is not refundable</w:t>
            </w:r>
            <w:r w:rsidR="00A2542B">
              <w:rPr>
                <w:rFonts w:eastAsia="Times New Roman"/>
              </w:rPr>
              <w:t>.</w:t>
            </w:r>
            <w:r w:rsidR="00300B81">
              <w:rPr>
                <w:rFonts w:eastAsia="Times New Roman"/>
              </w:rPr>
              <w:t xml:space="preserve">    </w:t>
            </w:r>
            <w:sdt>
              <w:sdtPr>
                <w:rPr>
                  <w:rFonts w:eastAsia="Times New Roman"/>
                </w:rPr>
                <w:id w:val="603080130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C3B63" w:rsidRPr="009C3B63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664B18" w:rsidRPr="00846B76" w:rsidTr="00EB71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64B18" w:rsidRPr="003D0D46" w:rsidRDefault="003D0D46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 xml:space="preserve">I also understand the process of refunding will take over 3 </w:t>
            </w:r>
            <w:proofErr w:type="spellStart"/>
            <w:r>
              <w:rPr>
                <w:rFonts w:eastAsia="Times New Roman"/>
              </w:rPr>
              <w:t>months time</w:t>
            </w:r>
            <w:proofErr w:type="spellEnd"/>
            <w:r>
              <w:rPr>
                <w:rFonts w:eastAsia="Times New Roman"/>
              </w:rPr>
              <w:t>.</w:t>
            </w:r>
            <w:r w:rsidR="009C3B63">
              <w:rPr>
                <w:rFonts w:eastAsia="Times New Roman"/>
              </w:rPr>
              <w:t xml:space="preserve">            </w:t>
            </w:r>
            <w:sdt>
              <w:sdtPr>
                <w:rPr>
                  <w:rFonts w:eastAsia="Times New Roman"/>
                </w:rPr>
                <w:id w:val="-2126459625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C3B63" w:rsidRPr="009C3B63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664B18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664B18" w:rsidRPr="003D0D46" w:rsidRDefault="003D0D46" w:rsidP="002F5217">
            <w:pPr>
              <w:pStyle w:val="ListParagraph"/>
              <w:numPr>
                <w:ilvl w:val="0"/>
                <w:numId w:val="23"/>
              </w:numPr>
              <w:tabs>
                <w:tab w:val="left" w:pos="1065"/>
              </w:tabs>
              <w:spacing w:before="120"/>
              <w:ind w:left="432"/>
            </w:pPr>
            <w:r>
              <w:rPr>
                <w:rFonts w:eastAsia="Times New Roman"/>
              </w:rPr>
              <w:t>I hereby declare that I will bear all my expenses.</w:t>
            </w:r>
            <w:r w:rsidR="009C3B63">
              <w:rPr>
                <w:rFonts w:eastAsia="Times New Roman"/>
              </w:rPr>
              <w:t xml:space="preserve">                                                        </w:t>
            </w:r>
            <w:sdt>
              <w:sdtPr>
                <w:rPr>
                  <w:rFonts w:eastAsia="Times New Roman"/>
                </w:rPr>
                <w:id w:val="1336348974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C3B63" w:rsidRPr="009C3B63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D44923" w:rsidRPr="00846B76" w:rsidTr="00EB71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D44923" w:rsidRPr="003D0D46" w:rsidRDefault="003D0D46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>I hereby declare that I will be arranging my accommodation</w:t>
            </w:r>
            <w:r w:rsidR="00A2542B">
              <w:rPr>
                <w:rFonts w:eastAsia="Times New Roman"/>
              </w:rPr>
              <w:t>.</w:t>
            </w:r>
            <w:r w:rsidR="009C3B63">
              <w:rPr>
                <w:rFonts w:eastAsia="Times New Roman"/>
              </w:rPr>
              <w:t xml:space="preserve">                                  </w:t>
            </w:r>
            <w:sdt>
              <w:sdtPr>
                <w:rPr>
                  <w:rFonts w:eastAsia="Times New Roman"/>
                </w:rPr>
                <w:id w:val="1431318083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9C3B63" w:rsidRPr="009C3B63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</w:tc>
      </w:tr>
      <w:tr w:rsidR="00D44923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2764CB" w:rsidRPr="002764CB" w:rsidRDefault="00A2542B" w:rsidP="002F5217">
            <w:pPr>
              <w:pStyle w:val="ListParagraph"/>
              <w:numPr>
                <w:ilvl w:val="0"/>
                <w:numId w:val="23"/>
              </w:numPr>
              <w:spacing w:before="120"/>
              <w:ind w:left="432"/>
            </w:pPr>
            <w:r>
              <w:rPr>
                <w:rFonts w:eastAsia="Times New Roman"/>
              </w:rPr>
              <w:t xml:space="preserve">I hereby declare that I understand that my application will not be processed </w:t>
            </w:r>
            <w:proofErr w:type="gramStart"/>
            <w:r>
              <w:rPr>
                <w:rFonts w:eastAsia="Times New Roman"/>
              </w:rPr>
              <w:t>if</w:t>
            </w:r>
            <w:r w:rsidR="002764CB">
              <w:rPr>
                <w:rFonts w:eastAsia="Times New Roman"/>
              </w:rPr>
              <w:t xml:space="preserve">  </w:t>
            </w:r>
            <w:proofErr w:type="gramEnd"/>
            <w:sdt>
              <w:sdtPr>
                <w:rPr>
                  <w:rFonts w:eastAsia="Times New Roman"/>
                </w:rPr>
                <w:id w:val="1458757314"/>
                <w:placeholder>
                  <w:docPart w:val="DefaultPlaceholder_1081868575"/>
                </w:placeholder>
                <w:showingPlcHdr/>
                <w:dropDownList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2764CB" w:rsidRPr="002764CB">
                  <w:rPr>
                    <w:rStyle w:val="PlaceholderText"/>
                    <w:sz w:val="22"/>
                  </w:rPr>
                  <w:t>Choose an item.</w:t>
                </w:r>
              </w:sdtContent>
            </w:sdt>
          </w:p>
          <w:p w:rsidR="00D44923" w:rsidRPr="003D0D46" w:rsidRDefault="00A2542B" w:rsidP="002764CB">
            <w:pPr>
              <w:pStyle w:val="ListParagraph"/>
              <w:spacing w:before="120"/>
              <w:ind w:left="432"/>
            </w:pPr>
            <w:r>
              <w:rPr>
                <w:rFonts w:eastAsia="Times New Roman"/>
              </w:rPr>
              <w:t>I do not respond in time for future communications related to this matter.</w:t>
            </w:r>
          </w:p>
        </w:tc>
      </w:tr>
      <w:tr w:rsidR="00D44923" w:rsidRPr="00846B76" w:rsidTr="00703E5C">
        <w:trPr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D44923" w:rsidRPr="00A2542B" w:rsidRDefault="00D44923" w:rsidP="00A2542B">
            <w:pPr>
              <w:pStyle w:val="ListParagraph"/>
              <w:spacing w:before="120"/>
            </w:pPr>
          </w:p>
        </w:tc>
      </w:tr>
      <w:tr w:rsidR="00D44923" w:rsidRPr="00846B76" w:rsidTr="00EB71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D44923" w:rsidRPr="0091016F" w:rsidRDefault="0091016F" w:rsidP="0091016F">
            <w:pPr>
              <w:spacing w:before="120"/>
            </w:pPr>
            <w:r w:rsidRPr="0091016F">
              <w:rPr>
                <w:rFonts w:eastAsia="Times New Roman"/>
                <w:bCs w:val="0"/>
                <w:color w:val="auto"/>
                <w:sz w:val="32"/>
              </w:rPr>
              <w:t>Submission data</w:t>
            </w:r>
          </w:p>
        </w:tc>
      </w:tr>
      <w:tr w:rsidR="00D44923" w:rsidRPr="00846B76" w:rsidTr="00F25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D44923" w:rsidRPr="001A5978" w:rsidRDefault="00115B22" w:rsidP="00F52451">
            <w:pPr>
              <w:spacing w:before="120"/>
              <w:ind w:left="-20"/>
            </w:pPr>
            <w:r w:rsidRPr="001A5978">
              <w:t>Elective No</w:t>
            </w:r>
            <w:r w:rsidR="00DE5894">
              <w:t>:0</w:t>
            </w:r>
            <w:r w:rsidRPr="001A5978">
              <w:t>1</w:t>
            </w:r>
          </w:p>
        </w:tc>
        <w:tc>
          <w:tcPr>
            <w:tcW w:w="4169" w:type="pct"/>
            <w:gridSpan w:val="4"/>
          </w:tcPr>
          <w:p w:rsidR="00D44923" w:rsidRPr="009F46A1" w:rsidRDefault="009F46A1" w:rsidP="00D34328">
            <w:pPr>
              <w:tabs>
                <w:tab w:val="left" w:pos="5625"/>
              </w:tabs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9F46A1">
              <w:rPr>
                <w:sz w:val="24"/>
              </w:rPr>
              <w:t>Duration</w:t>
            </w:r>
            <w:r>
              <w:rPr>
                <w:sz w:val="24"/>
              </w:rPr>
              <w:t xml:space="preserve"> </w:t>
            </w:r>
            <w:r w:rsidR="00D34328">
              <w:rPr>
                <w:sz w:val="24"/>
              </w:rPr>
              <w:t>:</w:t>
            </w:r>
            <w:proofErr w:type="gramEnd"/>
            <w:r w:rsidR="00D34328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515128561"/>
                <w:placeholder>
                  <w:docPart w:val="DefaultPlaceholder_1081868574"/>
                </w:placeholder>
                <w:text/>
              </w:sdtPr>
              <w:sdtEndPr/>
              <w:sdtContent>
                <w:r w:rsidR="00703E5C">
                  <w:rPr>
                    <w:sz w:val="24"/>
                  </w:rPr>
                  <w:t>None</w:t>
                </w:r>
              </w:sdtContent>
            </w:sdt>
            <w:r w:rsidR="00D34328">
              <w:rPr>
                <w:sz w:val="24"/>
              </w:rPr>
              <w:t xml:space="preserve">    </w:t>
            </w:r>
            <w:r w:rsidR="00551B19">
              <w:rPr>
                <w:sz w:val="24"/>
              </w:rPr>
              <w:t>From</w:t>
            </w:r>
            <w:r w:rsidR="00D34328">
              <w:rPr>
                <w:sz w:val="24"/>
              </w:rPr>
              <w:t>:</w:t>
            </w:r>
            <w:r w:rsidR="00551B19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518355855"/>
                <w:placeholder>
                  <w:docPart w:val="DefaultPlaceholder_1081868576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51B19">
                  <w:rPr>
                    <w:sz w:val="24"/>
                  </w:rPr>
                  <w:t xml:space="preserve"> </w:t>
                </w:r>
              </w:sdtContent>
            </w:sdt>
            <w:sdt>
              <w:sdtPr>
                <w:rPr>
                  <w:sz w:val="24"/>
                </w:rPr>
                <w:id w:val="2129279459"/>
                <w:placeholder>
                  <w:docPart w:val="DefaultPlaceholder_10818685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51B19" w:rsidRPr="007578F8">
                  <w:rPr>
                    <w:rStyle w:val="PlaceholderText"/>
                  </w:rPr>
                  <w:t>Click here to enter a date.</w:t>
                </w:r>
              </w:sdtContent>
            </w:sdt>
            <w:r w:rsidR="00F252DE">
              <w:rPr>
                <w:sz w:val="24"/>
              </w:rPr>
              <w:t xml:space="preserve">          </w:t>
            </w:r>
            <w:r w:rsidR="00D34328">
              <w:rPr>
                <w:sz w:val="24"/>
              </w:rPr>
              <w:t xml:space="preserve">To: </w:t>
            </w:r>
            <w:sdt>
              <w:sdtPr>
                <w:rPr>
                  <w:sz w:val="24"/>
                </w:rPr>
                <w:id w:val="575859782"/>
                <w:placeholder>
                  <w:docPart w:val="DefaultPlaceholder_108186857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 w:rsidRPr="007578F8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D44923" w:rsidRPr="00846B76" w:rsidTr="00F2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F52FBD" w:rsidRDefault="00C51BD5" w:rsidP="00F52451">
            <w:pPr>
              <w:spacing w:before="120"/>
              <w:ind w:left="-20"/>
            </w:pPr>
            <w:r w:rsidRPr="006204B8">
              <w:t xml:space="preserve">Special areas </w:t>
            </w:r>
          </w:p>
          <w:p w:rsidR="00D44923" w:rsidRPr="00E677FE" w:rsidRDefault="00C51BD5" w:rsidP="00F52451">
            <w:pPr>
              <w:spacing w:before="120"/>
              <w:ind w:left="-20"/>
              <w:rPr>
                <w:sz w:val="36"/>
              </w:rPr>
            </w:pPr>
            <w:r w:rsidRPr="006204B8">
              <w:t xml:space="preserve">of </w:t>
            </w:r>
            <w:r w:rsidR="006204B8" w:rsidRPr="006204B8">
              <w:t>interest</w:t>
            </w:r>
          </w:p>
        </w:tc>
        <w:tc>
          <w:tcPr>
            <w:tcW w:w="4169" w:type="pct"/>
            <w:gridSpan w:val="4"/>
          </w:tcPr>
          <w:p w:rsidR="00D44923" w:rsidRPr="00E677FE" w:rsidRDefault="00D44923" w:rsidP="00707BD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016F" w:rsidRPr="00846B76" w:rsidTr="00917A17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91016F" w:rsidRPr="00E677FE" w:rsidRDefault="00DE5894" w:rsidP="00F52451">
            <w:pPr>
              <w:spacing w:before="120"/>
              <w:ind w:left="-20"/>
              <w:rPr>
                <w:sz w:val="36"/>
              </w:rPr>
            </w:pPr>
            <w:r>
              <w:t>Elective No:02</w:t>
            </w:r>
          </w:p>
        </w:tc>
        <w:tc>
          <w:tcPr>
            <w:tcW w:w="4169" w:type="pct"/>
            <w:gridSpan w:val="4"/>
          </w:tcPr>
          <w:p w:rsidR="0091016F" w:rsidRPr="00E677FE" w:rsidRDefault="009F46A1" w:rsidP="00F252D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9F46A1">
              <w:rPr>
                <w:sz w:val="24"/>
              </w:rPr>
              <w:t>Duration</w:t>
            </w:r>
            <w:r>
              <w:rPr>
                <w:sz w:val="24"/>
              </w:rPr>
              <w:t xml:space="preserve"> </w:t>
            </w:r>
            <w:r w:rsidRPr="009F46A1">
              <w:rPr>
                <w:sz w:val="24"/>
              </w:rPr>
              <w:t>:</w:t>
            </w:r>
            <w:proofErr w:type="gramEnd"/>
            <w:r w:rsidR="00FA0490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-512459328"/>
                <w:placeholder>
                  <w:docPart w:val="DefaultPlaceholder_1081868574"/>
                </w:placeholder>
              </w:sdtPr>
              <w:sdtEndPr/>
              <w:sdtContent>
                <w:r w:rsidR="00FA0490">
                  <w:rPr>
                    <w:sz w:val="24"/>
                  </w:rPr>
                  <w:t>None</w:t>
                </w:r>
              </w:sdtContent>
            </w:sdt>
            <w:r w:rsidR="00D34328">
              <w:rPr>
                <w:sz w:val="24"/>
              </w:rPr>
              <w:t xml:space="preserve">    From: </w:t>
            </w:r>
            <w:sdt>
              <w:sdtPr>
                <w:rPr>
                  <w:sz w:val="24"/>
                </w:rPr>
                <w:id w:val="1626352032"/>
                <w:placeholder>
                  <w:docPart w:val="D184D41D52B447B38B82A5A296E7ECAA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>
                  <w:rPr>
                    <w:sz w:val="24"/>
                  </w:rPr>
                  <w:t xml:space="preserve"> </w:t>
                </w:r>
              </w:sdtContent>
            </w:sdt>
            <w:sdt>
              <w:sdtPr>
                <w:rPr>
                  <w:sz w:val="24"/>
                </w:rPr>
                <w:id w:val="621744744"/>
                <w:placeholder>
                  <w:docPart w:val="D184D41D52B447B38B82A5A296E7ECA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 w:rsidRPr="007578F8">
                  <w:rPr>
                    <w:rStyle w:val="PlaceholderText"/>
                  </w:rPr>
                  <w:t>Click here to enter a date.</w:t>
                </w:r>
              </w:sdtContent>
            </w:sdt>
            <w:r w:rsidR="00F252DE">
              <w:rPr>
                <w:sz w:val="24"/>
              </w:rPr>
              <w:t xml:space="preserve">          </w:t>
            </w:r>
            <w:r w:rsidR="00D34328">
              <w:rPr>
                <w:sz w:val="24"/>
              </w:rPr>
              <w:t xml:space="preserve">To: </w:t>
            </w:r>
            <w:sdt>
              <w:sdtPr>
                <w:rPr>
                  <w:sz w:val="24"/>
                </w:rPr>
                <w:id w:val="2112468692"/>
                <w:placeholder>
                  <w:docPart w:val="D184D41D52B447B38B82A5A296E7ECAA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 w:rsidRPr="007578F8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91016F" w:rsidRPr="00846B76" w:rsidTr="00F2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F52FBD" w:rsidRDefault="00D2382C" w:rsidP="00F52451">
            <w:pPr>
              <w:spacing w:before="120"/>
              <w:ind w:left="-20"/>
            </w:pPr>
            <w:r w:rsidRPr="006204B8">
              <w:t>Special areas</w:t>
            </w:r>
          </w:p>
          <w:p w:rsidR="0091016F" w:rsidRPr="00E677FE" w:rsidRDefault="00D2382C" w:rsidP="00F52451">
            <w:pPr>
              <w:spacing w:before="120"/>
              <w:ind w:left="-20"/>
              <w:rPr>
                <w:sz w:val="36"/>
              </w:rPr>
            </w:pPr>
            <w:r w:rsidRPr="006204B8">
              <w:t xml:space="preserve"> of interest</w:t>
            </w:r>
          </w:p>
        </w:tc>
        <w:tc>
          <w:tcPr>
            <w:tcW w:w="4169" w:type="pct"/>
            <w:gridSpan w:val="4"/>
          </w:tcPr>
          <w:p w:rsidR="0091016F" w:rsidRPr="00E677FE" w:rsidRDefault="0091016F" w:rsidP="00707BD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016F" w:rsidRPr="00846B76" w:rsidTr="00917A17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91016F" w:rsidRPr="00E677FE" w:rsidRDefault="00DE5894" w:rsidP="00F52451">
            <w:pPr>
              <w:spacing w:before="120"/>
              <w:ind w:left="-20"/>
              <w:rPr>
                <w:sz w:val="36"/>
              </w:rPr>
            </w:pPr>
            <w:r>
              <w:t>Elective No:03</w:t>
            </w:r>
          </w:p>
        </w:tc>
        <w:tc>
          <w:tcPr>
            <w:tcW w:w="4169" w:type="pct"/>
            <w:gridSpan w:val="4"/>
          </w:tcPr>
          <w:p w:rsidR="0091016F" w:rsidRPr="00E677FE" w:rsidRDefault="00FA0490" w:rsidP="00707BDE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sz w:val="24"/>
              </w:rPr>
              <w:t xml:space="preserve">Duration </w:t>
            </w:r>
            <w:r w:rsidR="009F46A1" w:rsidRPr="009F46A1">
              <w:rPr>
                <w:sz w:val="24"/>
              </w:rPr>
              <w:t>:</w:t>
            </w:r>
            <w:proofErr w:type="gramEnd"/>
            <w:r w:rsidR="00D34328">
              <w:rPr>
                <w:sz w:val="24"/>
              </w:rPr>
              <w:t xml:space="preserve"> </w:t>
            </w:r>
            <w:sdt>
              <w:sdtPr>
                <w:rPr>
                  <w:sz w:val="24"/>
                </w:rPr>
                <w:id w:val="2101129803"/>
                <w:placeholder>
                  <w:docPart w:val="DefaultPlaceholder_1081868574"/>
                </w:placeholder>
              </w:sdtPr>
              <w:sdtEndPr/>
              <w:sdtContent>
                <w:r>
                  <w:rPr>
                    <w:sz w:val="24"/>
                  </w:rPr>
                  <w:t>None</w:t>
                </w:r>
              </w:sdtContent>
            </w:sdt>
            <w:r w:rsidR="00D34328">
              <w:rPr>
                <w:sz w:val="24"/>
              </w:rPr>
              <w:t xml:space="preserve">     From: </w:t>
            </w:r>
            <w:sdt>
              <w:sdtPr>
                <w:rPr>
                  <w:sz w:val="24"/>
                </w:rPr>
                <w:id w:val="-408148191"/>
                <w:placeholder>
                  <w:docPart w:val="429AA1E1859E4B8D93FD68329EE626F9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>
                  <w:rPr>
                    <w:sz w:val="24"/>
                  </w:rPr>
                  <w:t xml:space="preserve"> </w:t>
                </w:r>
              </w:sdtContent>
            </w:sdt>
            <w:sdt>
              <w:sdtPr>
                <w:rPr>
                  <w:sz w:val="24"/>
                </w:rPr>
                <w:id w:val="1587186326"/>
                <w:placeholder>
                  <w:docPart w:val="429AA1E1859E4B8D93FD68329EE626F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 w:rsidRPr="007578F8">
                  <w:rPr>
                    <w:rStyle w:val="PlaceholderText"/>
                  </w:rPr>
                  <w:t>Click here to enter a date.</w:t>
                </w:r>
              </w:sdtContent>
            </w:sdt>
            <w:r w:rsidR="00F252DE">
              <w:rPr>
                <w:sz w:val="24"/>
              </w:rPr>
              <w:t xml:space="preserve">         </w:t>
            </w:r>
            <w:r w:rsidR="00D34328">
              <w:rPr>
                <w:sz w:val="24"/>
              </w:rPr>
              <w:t xml:space="preserve">To: </w:t>
            </w:r>
            <w:sdt>
              <w:sdtPr>
                <w:rPr>
                  <w:sz w:val="24"/>
                </w:rPr>
                <w:id w:val="218641067"/>
                <w:placeholder>
                  <w:docPart w:val="429AA1E1859E4B8D93FD68329EE626F9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D34328" w:rsidRPr="007578F8">
                  <w:rPr>
                    <w:rStyle w:val="PlaceholderText"/>
                  </w:rPr>
                  <w:t>Click here to enter a date.</w:t>
                </w:r>
              </w:sdtContent>
            </w:sdt>
          </w:p>
        </w:tc>
      </w:tr>
      <w:tr w:rsidR="001A5978" w:rsidRPr="00846B76" w:rsidTr="00F25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1" w:type="pct"/>
          </w:tcPr>
          <w:p w:rsidR="001A5978" w:rsidRPr="001A5978" w:rsidRDefault="00D2382C" w:rsidP="00F52451">
            <w:pPr>
              <w:spacing w:before="120"/>
              <w:ind w:left="-20"/>
            </w:pPr>
            <w:r w:rsidRPr="006204B8">
              <w:t>Special areas of interest</w:t>
            </w:r>
          </w:p>
        </w:tc>
        <w:tc>
          <w:tcPr>
            <w:tcW w:w="4169" w:type="pct"/>
            <w:gridSpan w:val="4"/>
          </w:tcPr>
          <w:p w:rsidR="001A5978" w:rsidRPr="00E677FE" w:rsidRDefault="001A5978" w:rsidP="00707BD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2D2B" w:rsidRPr="00846B76" w:rsidTr="00947B18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:rsidR="00C12D2B" w:rsidRPr="00C12D2B" w:rsidRDefault="00C12D2B" w:rsidP="00707BDE">
            <w:pPr>
              <w:spacing w:before="120"/>
              <w:rPr>
                <w:color w:val="auto"/>
              </w:rPr>
            </w:pPr>
            <w:r w:rsidRPr="00304342">
              <w:rPr>
                <w:rFonts w:eastAsia="Times New Roman"/>
                <w:sz w:val="22"/>
              </w:rPr>
              <w:t>Address, telephone and fax number of the Sri Lankan High Commission where you need to submit your passport to stamp the Sri Lankan Student Entry visa If your elective is approved</w:t>
            </w:r>
            <w:r w:rsidR="00B65146">
              <w:rPr>
                <w:rFonts w:eastAsia="Times New Roman"/>
                <w:sz w:val="22"/>
              </w:rPr>
              <w:t>:</w:t>
            </w:r>
            <w:r w:rsidR="00947B18">
              <w:rPr>
                <w:rFonts w:eastAsia="Times New Roman"/>
                <w:sz w:val="22"/>
              </w:rPr>
              <w:t xml:space="preserve"> </w:t>
            </w:r>
            <w:sdt>
              <w:sdtPr>
                <w:rPr>
                  <w:rFonts w:eastAsia="Times New Roman"/>
                  <w:sz w:val="22"/>
                </w:rPr>
                <w:id w:val="-122538647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="00947B18" w:rsidRPr="001B55D8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CE6104" w:rsidRPr="0090596C" w:rsidRDefault="00CE6104" w:rsidP="00842893">
      <w:pPr>
        <w:spacing w:after="0"/>
        <w:rPr>
          <w:sz w:val="12"/>
          <w:szCs w:val="16"/>
        </w:rPr>
      </w:pPr>
    </w:p>
    <w:sectPr w:rsidR="00CE6104" w:rsidRPr="0090596C" w:rsidSect="00B65146">
      <w:headerReference w:type="default" r:id="rId12"/>
      <w:footerReference w:type="default" r:id="rId13"/>
      <w:pgSz w:w="11907" w:h="16839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26C" w:rsidRDefault="0068026C" w:rsidP="00650259">
      <w:pPr>
        <w:spacing w:after="0" w:line="240" w:lineRule="auto"/>
      </w:pPr>
      <w:r>
        <w:separator/>
      </w:r>
    </w:p>
  </w:endnote>
  <w:endnote w:type="continuationSeparator" w:id="0">
    <w:p w:rsidR="0068026C" w:rsidRDefault="0068026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23BD869-5256-4169-B717-964D454147A7}"/>
    <w:embedBold r:id="rId2" w:fontKey="{4A5EEDD9-8860-476C-ABCC-3057B9492A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169FC0D-4900-4D5D-86C0-DBF347DBDA64}"/>
    <w:embedBold r:id="rId4" w:fontKey="{626E4D6A-EFCE-4073-A2CF-5D6A88C1FAC8}"/>
    <w:embedItalic r:id="rId5" w:fontKey="{C750D503-A19F-45D9-8E58-5D14E5BAEE5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0904DFE5-F948-448F-997B-A3C54D3AEA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9A21D3E6-19A0-49F5-B500-84ED950E88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4"/>
      <w:gridCol w:w="4513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8963D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26C" w:rsidRDefault="0068026C" w:rsidP="00650259">
      <w:pPr>
        <w:spacing w:after="0" w:line="240" w:lineRule="auto"/>
      </w:pPr>
      <w:r>
        <w:separator/>
      </w:r>
    </w:p>
  </w:footnote>
  <w:footnote w:type="continuationSeparator" w:id="0">
    <w:p w:rsidR="0068026C" w:rsidRDefault="0068026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5" w:type="dxa"/>
      <w:tblLook w:val="04A0" w:firstRow="1" w:lastRow="0" w:firstColumn="1" w:lastColumn="0" w:noHBand="0" w:noVBand="1"/>
    </w:tblPr>
    <w:tblGrid>
      <w:gridCol w:w="7336"/>
      <w:gridCol w:w="3319"/>
    </w:tblGrid>
    <w:tr w:rsidR="0090596C" w:rsidTr="00B22665">
      <w:trPr>
        <w:trHeight w:val="8"/>
      </w:trPr>
      <w:tc>
        <w:tcPr>
          <w:tcW w:w="7336" w:type="dxa"/>
          <w:vAlign w:val="center"/>
        </w:tcPr>
        <w:p w:rsidR="0090596C" w:rsidRPr="00366780" w:rsidRDefault="00D85F99" w:rsidP="00147866">
          <w:pPr>
            <w:pStyle w:val="Header"/>
            <w:rPr>
              <w:color w:val="auto"/>
            </w:rPr>
          </w:pPr>
          <w:bookmarkStart w:id="2" w:name="_Hlk521325785"/>
          <w:r w:rsidRPr="00366780">
            <w:rPr>
              <w:color w:val="auto"/>
            </w:rPr>
            <w:t>Application Form</w:t>
          </w:r>
          <w:r w:rsidR="00B22665" w:rsidRPr="00366780">
            <w:rPr>
              <w:color w:val="auto"/>
            </w:rPr>
            <w:t xml:space="preserve"> - </w:t>
          </w:r>
          <w:r w:rsidR="003070E0" w:rsidRPr="00366780">
            <w:rPr>
              <w:color w:val="auto"/>
            </w:rPr>
            <w:t>Overseas Electives</w:t>
          </w:r>
        </w:p>
      </w:tc>
      <w:tc>
        <w:tcPr>
          <w:tcW w:w="3319" w:type="dxa"/>
          <w:vAlign w:val="center"/>
        </w:tcPr>
        <w:p w:rsidR="0090596C" w:rsidRPr="00366780" w:rsidRDefault="0090596C" w:rsidP="00842893">
          <w:pPr>
            <w:pStyle w:val="Header"/>
            <w:rPr>
              <w:color w:val="auto"/>
            </w:rPr>
          </w:pPr>
        </w:p>
      </w:tc>
    </w:tr>
    <w:tr w:rsidR="003070E0" w:rsidTr="00B22665">
      <w:trPr>
        <w:trHeight w:val="8"/>
      </w:trPr>
      <w:tc>
        <w:tcPr>
          <w:tcW w:w="7336" w:type="dxa"/>
          <w:vAlign w:val="center"/>
        </w:tcPr>
        <w:p w:rsidR="003070E0" w:rsidRDefault="003070E0" w:rsidP="0090596C">
          <w:pPr>
            <w:pStyle w:val="Header"/>
            <w:ind w:left="-108"/>
          </w:pPr>
        </w:p>
      </w:tc>
      <w:tc>
        <w:tcPr>
          <w:tcW w:w="3319" w:type="dxa"/>
          <w:vAlign w:val="center"/>
        </w:tcPr>
        <w:p w:rsidR="003070E0" w:rsidRPr="0090596C" w:rsidRDefault="003070E0" w:rsidP="0090596C">
          <w:pPr>
            <w:pStyle w:val="Header"/>
          </w:pPr>
        </w:p>
      </w:tc>
    </w:tr>
    <w:bookmarkEnd w:id="2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3125D65"/>
    <w:multiLevelType w:val="hybridMultilevel"/>
    <w:tmpl w:val="42CC0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F5D"/>
    <w:rsid w:val="000015AD"/>
    <w:rsid w:val="00010627"/>
    <w:rsid w:val="000456E1"/>
    <w:rsid w:val="00052382"/>
    <w:rsid w:val="0006568A"/>
    <w:rsid w:val="00076F0F"/>
    <w:rsid w:val="00084253"/>
    <w:rsid w:val="000875F7"/>
    <w:rsid w:val="000B00F0"/>
    <w:rsid w:val="000D1F49"/>
    <w:rsid w:val="000F0CA4"/>
    <w:rsid w:val="00115B22"/>
    <w:rsid w:val="00147456"/>
    <w:rsid w:val="00147866"/>
    <w:rsid w:val="001727CA"/>
    <w:rsid w:val="0019458C"/>
    <w:rsid w:val="001A2F3A"/>
    <w:rsid w:val="001A5978"/>
    <w:rsid w:val="00221B8B"/>
    <w:rsid w:val="00237545"/>
    <w:rsid w:val="0026012E"/>
    <w:rsid w:val="002764CB"/>
    <w:rsid w:val="00276E16"/>
    <w:rsid w:val="002928D0"/>
    <w:rsid w:val="002C0BC0"/>
    <w:rsid w:val="002C427C"/>
    <w:rsid w:val="002C56E6"/>
    <w:rsid w:val="002E4235"/>
    <w:rsid w:val="002F5217"/>
    <w:rsid w:val="00300B81"/>
    <w:rsid w:val="00304342"/>
    <w:rsid w:val="003070E0"/>
    <w:rsid w:val="00342FD7"/>
    <w:rsid w:val="00347A54"/>
    <w:rsid w:val="003523E6"/>
    <w:rsid w:val="00361E11"/>
    <w:rsid w:val="00366780"/>
    <w:rsid w:val="003739F0"/>
    <w:rsid w:val="003925AE"/>
    <w:rsid w:val="003A48C3"/>
    <w:rsid w:val="003B449C"/>
    <w:rsid w:val="003B4744"/>
    <w:rsid w:val="003B7868"/>
    <w:rsid w:val="003D0D46"/>
    <w:rsid w:val="003E26A1"/>
    <w:rsid w:val="003E6737"/>
    <w:rsid w:val="003F0847"/>
    <w:rsid w:val="003F616B"/>
    <w:rsid w:val="0040090B"/>
    <w:rsid w:val="0046302A"/>
    <w:rsid w:val="00487D2D"/>
    <w:rsid w:val="004C5523"/>
    <w:rsid w:val="004D5D62"/>
    <w:rsid w:val="005112D0"/>
    <w:rsid w:val="00520575"/>
    <w:rsid w:val="00551B19"/>
    <w:rsid w:val="00577E06"/>
    <w:rsid w:val="00590C78"/>
    <w:rsid w:val="00596EEA"/>
    <w:rsid w:val="005A3BF7"/>
    <w:rsid w:val="005C1898"/>
    <w:rsid w:val="005D460E"/>
    <w:rsid w:val="005E314F"/>
    <w:rsid w:val="005F2035"/>
    <w:rsid w:val="005F7990"/>
    <w:rsid w:val="006204B8"/>
    <w:rsid w:val="006372F0"/>
    <w:rsid w:val="0063739C"/>
    <w:rsid w:val="006432B7"/>
    <w:rsid w:val="00650259"/>
    <w:rsid w:val="006646EB"/>
    <w:rsid w:val="00664B18"/>
    <w:rsid w:val="006679B4"/>
    <w:rsid w:val="0068026C"/>
    <w:rsid w:val="00681883"/>
    <w:rsid w:val="00703E5C"/>
    <w:rsid w:val="00707BDE"/>
    <w:rsid w:val="00713DF7"/>
    <w:rsid w:val="00770F25"/>
    <w:rsid w:val="00783EDA"/>
    <w:rsid w:val="007907E2"/>
    <w:rsid w:val="007A35A8"/>
    <w:rsid w:val="007B0A85"/>
    <w:rsid w:val="007C468B"/>
    <w:rsid w:val="007C6A52"/>
    <w:rsid w:val="007F72ED"/>
    <w:rsid w:val="007F7B5D"/>
    <w:rsid w:val="007F7F39"/>
    <w:rsid w:val="0082043E"/>
    <w:rsid w:val="00836129"/>
    <w:rsid w:val="00842893"/>
    <w:rsid w:val="00872234"/>
    <w:rsid w:val="008963D2"/>
    <w:rsid w:val="008B17C9"/>
    <w:rsid w:val="008E203A"/>
    <w:rsid w:val="008F24DA"/>
    <w:rsid w:val="0090596C"/>
    <w:rsid w:val="0091016F"/>
    <w:rsid w:val="0091229C"/>
    <w:rsid w:val="00917A17"/>
    <w:rsid w:val="0092463A"/>
    <w:rsid w:val="00927F0A"/>
    <w:rsid w:val="00940E73"/>
    <w:rsid w:val="00947B18"/>
    <w:rsid w:val="009521E4"/>
    <w:rsid w:val="00964B48"/>
    <w:rsid w:val="009759AF"/>
    <w:rsid w:val="0098597D"/>
    <w:rsid w:val="00995CC7"/>
    <w:rsid w:val="009A3C64"/>
    <w:rsid w:val="009C3B63"/>
    <w:rsid w:val="009F46A1"/>
    <w:rsid w:val="009F619A"/>
    <w:rsid w:val="009F6DDE"/>
    <w:rsid w:val="00A2097E"/>
    <w:rsid w:val="00A2542B"/>
    <w:rsid w:val="00A370A8"/>
    <w:rsid w:val="00A742CE"/>
    <w:rsid w:val="00A777AD"/>
    <w:rsid w:val="00AF040A"/>
    <w:rsid w:val="00B00CC3"/>
    <w:rsid w:val="00B22665"/>
    <w:rsid w:val="00B4267B"/>
    <w:rsid w:val="00B45D6F"/>
    <w:rsid w:val="00B54F9D"/>
    <w:rsid w:val="00B65146"/>
    <w:rsid w:val="00B97A6A"/>
    <w:rsid w:val="00BA337E"/>
    <w:rsid w:val="00BA5391"/>
    <w:rsid w:val="00BB41A4"/>
    <w:rsid w:val="00BD080F"/>
    <w:rsid w:val="00BD4753"/>
    <w:rsid w:val="00BD5CB1"/>
    <w:rsid w:val="00BE62EE"/>
    <w:rsid w:val="00BF2ED9"/>
    <w:rsid w:val="00BF7350"/>
    <w:rsid w:val="00C003BA"/>
    <w:rsid w:val="00C12D2B"/>
    <w:rsid w:val="00C46878"/>
    <w:rsid w:val="00C51BD5"/>
    <w:rsid w:val="00C909B2"/>
    <w:rsid w:val="00CB1D34"/>
    <w:rsid w:val="00CB4A51"/>
    <w:rsid w:val="00CD4532"/>
    <w:rsid w:val="00CD47B0"/>
    <w:rsid w:val="00CD70CE"/>
    <w:rsid w:val="00CE3831"/>
    <w:rsid w:val="00CE6104"/>
    <w:rsid w:val="00CE7918"/>
    <w:rsid w:val="00D16163"/>
    <w:rsid w:val="00D2382C"/>
    <w:rsid w:val="00D34328"/>
    <w:rsid w:val="00D37924"/>
    <w:rsid w:val="00D44923"/>
    <w:rsid w:val="00D462AC"/>
    <w:rsid w:val="00D6754C"/>
    <w:rsid w:val="00D85F99"/>
    <w:rsid w:val="00D863E9"/>
    <w:rsid w:val="00DA4237"/>
    <w:rsid w:val="00DB3FAD"/>
    <w:rsid w:val="00DE0EB5"/>
    <w:rsid w:val="00DE5894"/>
    <w:rsid w:val="00DF5917"/>
    <w:rsid w:val="00E0489C"/>
    <w:rsid w:val="00E139C4"/>
    <w:rsid w:val="00E61C09"/>
    <w:rsid w:val="00E677FE"/>
    <w:rsid w:val="00E83252"/>
    <w:rsid w:val="00EB3B58"/>
    <w:rsid w:val="00EB71A8"/>
    <w:rsid w:val="00EC7359"/>
    <w:rsid w:val="00ED321E"/>
    <w:rsid w:val="00EE3054"/>
    <w:rsid w:val="00EF097D"/>
    <w:rsid w:val="00EF6D7C"/>
    <w:rsid w:val="00F00606"/>
    <w:rsid w:val="00F01256"/>
    <w:rsid w:val="00F114FE"/>
    <w:rsid w:val="00F11DD7"/>
    <w:rsid w:val="00F252DE"/>
    <w:rsid w:val="00F42086"/>
    <w:rsid w:val="00F44AFD"/>
    <w:rsid w:val="00F52451"/>
    <w:rsid w:val="00F52FBD"/>
    <w:rsid w:val="00F63F5D"/>
    <w:rsid w:val="00F71AB2"/>
    <w:rsid w:val="00FA049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table" w:styleId="GridTable6Colorful-Accent3">
    <w:name w:val="Grid Table 6 Colorful Accent 3"/>
    <w:basedOn w:val="TableNormal"/>
    <w:uiPriority w:val="51"/>
    <w:rsid w:val="009759AF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GridLight">
    <w:name w:val="Grid Table Light"/>
    <w:basedOn w:val="TableNormal"/>
    <w:uiPriority w:val="40"/>
    <w:rsid w:val="00B00CC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3">
    <w:name w:val="Grid Table 2 Accent 3"/>
    <w:basedOn w:val="TableNormal"/>
    <w:uiPriority w:val="47"/>
    <w:rsid w:val="00F71AB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5E314F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462A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F61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896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armocology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E7AB3-F2A7-4F2C-9C5E-6059A69AF1B8}"/>
      </w:docPartPr>
      <w:docPartBody>
        <w:p w:rsidR="00416FF2" w:rsidRDefault="0035152F">
          <w:r w:rsidRPr="007578F8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87960-EB20-4FF0-B7F4-7AE29FA3C6A0}"/>
      </w:docPartPr>
      <w:docPartBody>
        <w:p w:rsidR="00416FF2" w:rsidRDefault="0035152F">
          <w:r w:rsidRPr="007578F8">
            <w:rPr>
              <w:rStyle w:val="PlaceholderText"/>
            </w:rPr>
            <w:t>Choose an item.</w:t>
          </w:r>
        </w:p>
      </w:docPartBody>
    </w:docPart>
    <w:docPart>
      <w:docPartPr>
        <w:name w:val="D184D41D52B447B38B82A5A296E7E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3CB06-9AAE-46F2-95A5-C9672C20680A}"/>
      </w:docPartPr>
      <w:docPartBody>
        <w:p w:rsidR="006B3EB9" w:rsidRDefault="00416FF2" w:rsidP="00416FF2">
          <w:pPr>
            <w:pStyle w:val="D184D41D52B447B38B82A5A296E7ECAA"/>
          </w:pPr>
          <w:r w:rsidRPr="007578F8">
            <w:rPr>
              <w:rStyle w:val="PlaceholderText"/>
            </w:rPr>
            <w:t>Click here to enter a date.</w:t>
          </w:r>
        </w:p>
      </w:docPartBody>
    </w:docPart>
    <w:docPart>
      <w:docPartPr>
        <w:name w:val="429AA1E1859E4B8D93FD68329EE62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27436-597B-44B7-AFEE-AC20B0CA4F21}"/>
      </w:docPartPr>
      <w:docPartBody>
        <w:p w:rsidR="006B3EB9" w:rsidRDefault="00416FF2" w:rsidP="00416FF2">
          <w:pPr>
            <w:pStyle w:val="429AA1E1859E4B8D93FD68329EE626F9"/>
          </w:pPr>
          <w:r w:rsidRPr="007578F8">
            <w:rPr>
              <w:rStyle w:val="PlaceholderText"/>
            </w:rPr>
            <w:t>Click here to enter a date.</w:t>
          </w:r>
        </w:p>
      </w:docPartBody>
    </w:docPart>
    <w:docPart>
      <w:docPartPr>
        <w:name w:val="04F5A7A65D064EFCAC1CECFB86B1A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68FAC-685E-48CD-9C4F-1918700EFED0}"/>
      </w:docPartPr>
      <w:docPartBody>
        <w:p w:rsidR="00C9397C" w:rsidRDefault="003F105B" w:rsidP="003F105B">
          <w:pPr>
            <w:pStyle w:val="04F5A7A65D064EFCAC1CECFB86B1A8E6"/>
          </w:pPr>
          <w:r w:rsidRPr="007578F8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4D599-803E-45B5-9F1C-059A3A8BEB00}"/>
      </w:docPartPr>
      <w:docPartBody>
        <w:p w:rsidR="001A5D89" w:rsidRDefault="00447711">
          <w:r w:rsidRPr="001B55D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52F"/>
    <w:rsid w:val="001A5D89"/>
    <w:rsid w:val="0035152F"/>
    <w:rsid w:val="00383BD6"/>
    <w:rsid w:val="003F105B"/>
    <w:rsid w:val="00416FF2"/>
    <w:rsid w:val="00447711"/>
    <w:rsid w:val="006B3EB9"/>
    <w:rsid w:val="006B7BC8"/>
    <w:rsid w:val="00800397"/>
    <w:rsid w:val="008B68C9"/>
    <w:rsid w:val="008D1662"/>
    <w:rsid w:val="00974512"/>
    <w:rsid w:val="009E24CB"/>
    <w:rsid w:val="00B14A3B"/>
    <w:rsid w:val="00C9397C"/>
    <w:rsid w:val="00D4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DB50BA5565463AA9CE21E95A180DC2">
    <w:name w:val="D8DB50BA5565463AA9CE21E95A180DC2"/>
  </w:style>
  <w:style w:type="paragraph" w:customStyle="1" w:styleId="6AC4AB122C334548BF4BE4C4A0AABA1A">
    <w:name w:val="6AC4AB122C334548BF4BE4C4A0AABA1A"/>
  </w:style>
  <w:style w:type="paragraph" w:customStyle="1" w:styleId="7DB0C9829F0147FB86E024F264549BEB">
    <w:name w:val="7DB0C9829F0147FB86E024F264549BEB"/>
  </w:style>
  <w:style w:type="paragraph" w:customStyle="1" w:styleId="6DB9ACBD48A44F89B6E23454D84CC273">
    <w:name w:val="6DB9ACBD48A44F89B6E23454D84CC273"/>
  </w:style>
  <w:style w:type="paragraph" w:customStyle="1" w:styleId="A3D32C12908A422CB1B9B33E23179080">
    <w:name w:val="A3D32C12908A422CB1B9B33E23179080"/>
  </w:style>
  <w:style w:type="paragraph" w:customStyle="1" w:styleId="133B30C909FE40A8AF5F4118BD9D3350">
    <w:name w:val="133B30C909FE40A8AF5F4118BD9D3350"/>
  </w:style>
  <w:style w:type="paragraph" w:customStyle="1" w:styleId="DEF02C413AAB4FCA96BB76191EAAA3BE">
    <w:name w:val="DEF02C413AAB4FCA96BB76191EAAA3BE"/>
  </w:style>
  <w:style w:type="paragraph" w:customStyle="1" w:styleId="CA8F3AAEACDE4ECFA40F7F83CAE7D544">
    <w:name w:val="CA8F3AAEACDE4ECFA40F7F83CAE7D544"/>
  </w:style>
  <w:style w:type="paragraph" w:customStyle="1" w:styleId="B76B4C537C61405786D50E1B228763B8">
    <w:name w:val="B76B4C537C61405786D50E1B228763B8"/>
  </w:style>
  <w:style w:type="paragraph" w:customStyle="1" w:styleId="AE86DB221B9D4FE685A0B60AFFC2CAEE">
    <w:name w:val="AE86DB221B9D4FE685A0B60AFFC2CAEE"/>
  </w:style>
  <w:style w:type="paragraph" w:customStyle="1" w:styleId="B6DE978908F247BFADB79072AEE988C0">
    <w:name w:val="B6DE978908F247BFADB79072AEE988C0"/>
  </w:style>
  <w:style w:type="paragraph" w:customStyle="1" w:styleId="5F22F9CF9B2B43A78CBEDEFCBD05E443">
    <w:name w:val="5F22F9CF9B2B43A78CBEDEFCBD05E443"/>
  </w:style>
  <w:style w:type="paragraph" w:customStyle="1" w:styleId="A67D40F2E3DA494FB9C617AD623DFE25">
    <w:name w:val="A67D40F2E3DA494FB9C617AD623DFE25"/>
  </w:style>
  <w:style w:type="paragraph" w:customStyle="1" w:styleId="1D9D7A4E74BB4275A70B6789A7F826DB">
    <w:name w:val="1D9D7A4E74BB4275A70B6789A7F826DB"/>
  </w:style>
  <w:style w:type="paragraph" w:customStyle="1" w:styleId="184B20F85A644B2D848D9A47E353928E">
    <w:name w:val="184B20F85A644B2D848D9A47E353928E"/>
  </w:style>
  <w:style w:type="paragraph" w:customStyle="1" w:styleId="D43F5957066E4673B444BD39C6A61F10">
    <w:name w:val="D43F5957066E4673B444BD39C6A61F10"/>
  </w:style>
  <w:style w:type="character" w:styleId="PlaceholderText">
    <w:name w:val="Placeholder Text"/>
    <w:basedOn w:val="DefaultParagraphFont"/>
    <w:uiPriority w:val="99"/>
    <w:semiHidden/>
    <w:rsid w:val="00447711"/>
    <w:rPr>
      <w:color w:val="808080"/>
    </w:rPr>
  </w:style>
  <w:style w:type="paragraph" w:customStyle="1" w:styleId="DD9DED678BC44CE3AE9BB04D483C4708">
    <w:name w:val="DD9DED678BC44CE3AE9BB04D483C4708"/>
  </w:style>
  <w:style w:type="paragraph" w:customStyle="1" w:styleId="FAA8E7D44EEC48ACBF83F0C118B29796">
    <w:name w:val="FAA8E7D44EEC48ACBF83F0C118B29796"/>
  </w:style>
  <w:style w:type="paragraph" w:customStyle="1" w:styleId="C87586E6F7A24F8A9943E254FF1AD5B0">
    <w:name w:val="C87586E6F7A24F8A9943E254FF1AD5B0"/>
  </w:style>
  <w:style w:type="paragraph" w:customStyle="1" w:styleId="2F097897E25E45CAA9FE068118374FFA">
    <w:name w:val="2F097897E25E45CAA9FE068118374FFA"/>
  </w:style>
  <w:style w:type="paragraph" w:customStyle="1" w:styleId="41C8B886CE9D466FA9F5C90A276CA542">
    <w:name w:val="41C8B886CE9D466FA9F5C90A276CA542"/>
  </w:style>
  <w:style w:type="paragraph" w:customStyle="1" w:styleId="93E740847EFC4E4DACC5520A7FE7BE61">
    <w:name w:val="93E740847EFC4E4DACC5520A7FE7BE61"/>
  </w:style>
  <w:style w:type="paragraph" w:customStyle="1" w:styleId="881BBE05DDF54685B5FB5AD44805C855">
    <w:name w:val="881BBE05DDF54685B5FB5AD44805C855"/>
  </w:style>
  <w:style w:type="paragraph" w:customStyle="1" w:styleId="2D889F73621847DB9038310167F94413">
    <w:name w:val="2D889F73621847DB9038310167F94413"/>
    <w:rsid w:val="0035152F"/>
  </w:style>
  <w:style w:type="paragraph" w:customStyle="1" w:styleId="8C5340C90F114539AF27CF12FF2D0925">
    <w:name w:val="8C5340C90F114539AF27CF12FF2D0925"/>
    <w:rsid w:val="0035152F"/>
  </w:style>
  <w:style w:type="paragraph" w:customStyle="1" w:styleId="D184D41D52B447B38B82A5A296E7ECAA">
    <w:name w:val="D184D41D52B447B38B82A5A296E7ECAA"/>
    <w:rsid w:val="00416FF2"/>
  </w:style>
  <w:style w:type="paragraph" w:customStyle="1" w:styleId="429AA1E1859E4B8D93FD68329EE626F9">
    <w:name w:val="429AA1E1859E4B8D93FD68329EE626F9"/>
    <w:rsid w:val="00416FF2"/>
  </w:style>
  <w:style w:type="paragraph" w:customStyle="1" w:styleId="05070D7991E44216A2A659404023297C">
    <w:name w:val="05070D7991E44216A2A659404023297C"/>
    <w:rsid w:val="003F105B"/>
  </w:style>
  <w:style w:type="paragraph" w:customStyle="1" w:styleId="04F5A7A65D064EFCAC1CECFB86B1A8E6">
    <w:name w:val="04F5A7A65D064EFCAC1CECFB86B1A8E6"/>
    <w:rsid w:val="003F10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098643D-4500-4C37-961C-543BF1680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2018-12-06T02:58:00Z</dcterms:created>
  <dcterms:modified xsi:type="dcterms:W3CDTF">2018-12-06T02:58:00Z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